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774" w:rsidRDefault="00285774" w:rsidP="00285774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TÁJÉKOZTATÓ</w:t>
      </w:r>
    </w:p>
    <w:p w:rsidR="00285774" w:rsidRDefault="00285774" w:rsidP="00285774">
      <w:pPr>
        <w:jc w:val="center"/>
        <w:rPr>
          <w:b/>
          <w:sz w:val="28"/>
          <w:szCs w:val="28"/>
        </w:rPr>
      </w:pPr>
    </w:p>
    <w:p w:rsidR="00285774" w:rsidRDefault="00285774" w:rsidP="00285774">
      <w:pPr>
        <w:spacing w:after="12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 8 évfolyamos gimnáziumba és a 9. évfolyamra történő beiskolázás</w:t>
      </w:r>
    </w:p>
    <w:p w:rsidR="00285774" w:rsidRDefault="00D855D8" w:rsidP="00285774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2016-2017</w:t>
      </w:r>
      <w:r w:rsidR="00285774">
        <w:rPr>
          <w:b/>
          <w:sz w:val="24"/>
          <w:szCs w:val="24"/>
        </w:rPr>
        <w:t>. tanévi központi írásbeli felvételi vizsgáiról</w:t>
      </w:r>
    </w:p>
    <w:p w:rsidR="00285774" w:rsidRDefault="00285774" w:rsidP="002857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(4. évfolyam, 8. évfolyam)</w:t>
      </w:r>
    </w:p>
    <w:p w:rsidR="00285774" w:rsidRDefault="00285774" w:rsidP="00285774">
      <w:pPr>
        <w:rPr>
          <w:rFonts w:asciiTheme="minorHAnsi" w:hAnsiTheme="minorHAnsi" w:cstheme="minorBidi"/>
          <w:b/>
          <w:sz w:val="22"/>
          <w:szCs w:val="22"/>
        </w:rPr>
      </w:pPr>
    </w:p>
    <w:p w:rsidR="00285774" w:rsidRDefault="00285774" w:rsidP="0028577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 központi írásbeli vizsga</w:t>
      </w:r>
    </w:p>
    <w:p w:rsidR="00285774" w:rsidRDefault="00285774" w:rsidP="00285774">
      <w:pPr>
        <w:rPr>
          <w:b/>
          <w:sz w:val="24"/>
          <w:szCs w:val="24"/>
          <w:u w:val="single"/>
        </w:rPr>
      </w:pPr>
    </w:p>
    <w:p w:rsidR="00285774" w:rsidRDefault="00D855D8" w:rsidP="00285774">
      <w:pPr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Ideje:</w:t>
      </w:r>
      <w:r>
        <w:rPr>
          <w:b/>
          <w:sz w:val="24"/>
          <w:szCs w:val="24"/>
        </w:rPr>
        <w:tab/>
        <w:t>2017. január 21</w:t>
      </w:r>
      <w:r w:rsidR="00285774">
        <w:rPr>
          <w:b/>
          <w:sz w:val="24"/>
          <w:szCs w:val="24"/>
        </w:rPr>
        <w:t>. szombat 10,00 óra</w:t>
      </w:r>
    </w:p>
    <w:p w:rsidR="00285774" w:rsidRDefault="00D855D8" w:rsidP="00285774">
      <w:pPr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Pótnap: </w:t>
      </w:r>
      <w:r>
        <w:rPr>
          <w:b/>
          <w:sz w:val="24"/>
          <w:szCs w:val="24"/>
        </w:rPr>
        <w:tab/>
        <w:t>2017. január 26</w:t>
      </w:r>
      <w:r w:rsidR="00285774">
        <w:rPr>
          <w:b/>
          <w:sz w:val="24"/>
          <w:szCs w:val="24"/>
        </w:rPr>
        <w:t>. csütörtök 14,00 óra</w:t>
      </w:r>
    </w:p>
    <w:p w:rsidR="00285774" w:rsidRDefault="00285774" w:rsidP="00285774">
      <w:pPr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Helye: </w:t>
      </w:r>
      <w:r>
        <w:rPr>
          <w:b/>
          <w:sz w:val="24"/>
          <w:szCs w:val="24"/>
        </w:rPr>
        <w:tab/>
        <w:t>Százhalombattai Arany János Általános Iskola és Gimnázium</w:t>
      </w:r>
    </w:p>
    <w:p w:rsidR="00285774" w:rsidRDefault="00285774" w:rsidP="00285774">
      <w:pPr>
        <w:ind w:left="708"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Százhalombatta, Szent István tér 1.</w:t>
      </w:r>
    </w:p>
    <w:p w:rsidR="00285774" w:rsidRDefault="00285774" w:rsidP="00285774">
      <w:pPr>
        <w:rPr>
          <w:sz w:val="24"/>
          <w:szCs w:val="24"/>
        </w:rPr>
      </w:pPr>
    </w:p>
    <w:p w:rsidR="00285774" w:rsidRDefault="00285774" w:rsidP="00285774">
      <w:pPr>
        <w:jc w:val="both"/>
        <w:rPr>
          <w:sz w:val="24"/>
          <w:szCs w:val="24"/>
        </w:rPr>
      </w:pPr>
      <w:r>
        <w:rPr>
          <w:sz w:val="24"/>
          <w:szCs w:val="24"/>
        </w:rPr>
        <w:t>Az írásbeli felvételi vizsgára a tanulók hozzák magukkal személyazonosításra alkalmas igazolványukat:</w:t>
      </w:r>
    </w:p>
    <w:p w:rsidR="00285774" w:rsidRDefault="00285774" w:rsidP="00285774">
      <w:pPr>
        <w:pStyle w:val="Listaszerbekezds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diákigazolványt vagy</w:t>
      </w:r>
    </w:p>
    <w:p w:rsidR="00285774" w:rsidRDefault="00285774" w:rsidP="00285774">
      <w:pPr>
        <w:pStyle w:val="Listaszerbekezds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személyi igazolványt.</w:t>
      </w:r>
    </w:p>
    <w:p w:rsidR="00285774" w:rsidRDefault="00285774" w:rsidP="00285774">
      <w:pPr>
        <w:rPr>
          <w:sz w:val="24"/>
          <w:szCs w:val="24"/>
        </w:rPr>
      </w:pPr>
    </w:p>
    <w:p w:rsidR="00285774" w:rsidRDefault="00285774" w:rsidP="00285774">
      <w:pPr>
        <w:spacing w:after="120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Kérjük, hogy a tanulók legkésőbb félórával a dolgozat írásának megkezdése előtt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érkezzenek</w:t>
      </w:r>
      <w:r>
        <w:rPr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meg intézményünkbe!</w:t>
      </w:r>
      <w:r>
        <w:rPr>
          <w:sz w:val="24"/>
          <w:szCs w:val="24"/>
        </w:rPr>
        <w:t xml:space="preserve"> (</w:t>
      </w:r>
      <w:r>
        <w:rPr>
          <w:b/>
          <w:sz w:val="24"/>
          <w:szCs w:val="24"/>
        </w:rPr>
        <w:t>9,30</w:t>
      </w:r>
      <w:r>
        <w:rPr>
          <w:sz w:val="24"/>
          <w:szCs w:val="24"/>
        </w:rPr>
        <w:t xml:space="preserve"> órakor tájékoztatót tartunk </w:t>
      </w:r>
      <w:r>
        <w:rPr>
          <w:b/>
          <w:sz w:val="24"/>
          <w:szCs w:val="24"/>
        </w:rPr>
        <w:t>a tornateremben!</w:t>
      </w:r>
      <w:r>
        <w:rPr>
          <w:sz w:val="24"/>
          <w:szCs w:val="24"/>
        </w:rPr>
        <w:t>)</w:t>
      </w:r>
    </w:p>
    <w:p w:rsidR="00285774" w:rsidRDefault="00285774" w:rsidP="00285774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A felvételi során – körzőn, vonalzón és szögmérőn kívül – semmiféle segédeszköz (pl. számológép) nem használható, a felvételi feladatlapokat pedig </w:t>
      </w:r>
      <w:r>
        <w:rPr>
          <w:b/>
          <w:sz w:val="24"/>
          <w:szCs w:val="24"/>
          <w:u w:val="single"/>
        </w:rPr>
        <w:t>tollal</w:t>
      </w:r>
      <w:r>
        <w:rPr>
          <w:sz w:val="24"/>
          <w:szCs w:val="24"/>
        </w:rPr>
        <w:t xml:space="preserve"> kell kitölteni.</w:t>
      </w:r>
    </w:p>
    <w:p w:rsidR="00285774" w:rsidRDefault="00285774" w:rsidP="00285774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- A vizsga 2 x 45 percet vesz igénybe, az anyanyelv és a matematika feladatlap kitöltése között 15 perc szünet áll a gyerekek rendelkezésére.</w:t>
      </w:r>
    </w:p>
    <w:p w:rsidR="00285774" w:rsidRDefault="00285774" w:rsidP="002857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A jelentkezőknek szüleikkel közösen joguk van az </w:t>
      </w:r>
      <w:r>
        <w:rPr>
          <w:b/>
          <w:sz w:val="24"/>
          <w:szCs w:val="24"/>
          <w:u w:val="single"/>
        </w:rPr>
        <w:t>értékelt</w:t>
      </w:r>
      <w:r>
        <w:rPr>
          <w:sz w:val="24"/>
          <w:szCs w:val="24"/>
        </w:rPr>
        <w:t xml:space="preserve"> dolgozatokba betekinteni.</w:t>
      </w:r>
    </w:p>
    <w:p w:rsidR="00285774" w:rsidRDefault="00285774" w:rsidP="00285774">
      <w:pPr>
        <w:jc w:val="both"/>
        <w:rPr>
          <w:sz w:val="24"/>
          <w:szCs w:val="24"/>
        </w:rPr>
      </w:pPr>
    </w:p>
    <w:p w:rsidR="00285774" w:rsidRDefault="00285774" w:rsidP="00285774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 megtekintés ideje:</w:t>
      </w:r>
    </w:p>
    <w:p w:rsidR="00285774" w:rsidRPr="008B63D1" w:rsidRDefault="00285774" w:rsidP="0066629F">
      <w:pPr>
        <w:tabs>
          <w:tab w:val="left" w:pos="5812"/>
        </w:tabs>
        <w:ind w:left="993"/>
        <w:jc w:val="both"/>
        <w:rPr>
          <w:b/>
          <w:color w:val="FF0000"/>
          <w:sz w:val="36"/>
          <w:szCs w:val="36"/>
        </w:rPr>
      </w:pPr>
      <w:r w:rsidRPr="008B63D1">
        <w:rPr>
          <w:b/>
          <w:color w:val="FF0000"/>
          <w:sz w:val="36"/>
          <w:szCs w:val="36"/>
        </w:rPr>
        <w:t>4. évfolyam</w:t>
      </w:r>
      <w:r w:rsidR="0066629F" w:rsidRPr="008B63D1">
        <w:rPr>
          <w:b/>
          <w:color w:val="FF0000"/>
          <w:sz w:val="36"/>
          <w:szCs w:val="36"/>
        </w:rPr>
        <w:tab/>
      </w:r>
      <w:r w:rsidR="00A14CA5" w:rsidRPr="008B63D1">
        <w:rPr>
          <w:b/>
          <w:color w:val="FF0000"/>
          <w:sz w:val="36"/>
          <w:szCs w:val="36"/>
        </w:rPr>
        <w:t>8. évfolyam</w:t>
      </w:r>
    </w:p>
    <w:p w:rsidR="00285774" w:rsidRPr="008C3543" w:rsidRDefault="00D855D8" w:rsidP="00A14CA5">
      <w:pPr>
        <w:tabs>
          <w:tab w:val="left" w:pos="5245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2017. január 27. péntek</w:t>
      </w:r>
      <w:r w:rsidR="00285774" w:rsidRPr="008C3543">
        <w:rPr>
          <w:b/>
          <w:sz w:val="24"/>
          <w:szCs w:val="24"/>
        </w:rPr>
        <w:t xml:space="preserve"> 8,00-16,00</w:t>
      </w:r>
      <w:r>
        <w:rPr>
          <w:b/>
          <w:sz w:val="24"/>
          <w:szCs w:val="24"/>
        </w:rPr>
        <w:tab/>
        <w:t>2017. január 27. péntek</w:t>
      </w:r>
      <w:r w:rsidR="00A14CA5" w:rsidRPr="008C3543">
        <w:rPr>
          <w:b/>
          <w:sz w:val="24"/>
          <w:szCs w:val="24"/>
        </w:rPr>
        <w:t xml:space="preserve"> 8,00-16,00</w:t>
      </w:r>
    </w:p>
    <w:p w:rsidR="00285774" w:rsidRDefault="00285774" w:rsidP="00A14CA5">
      <w:pPr>
        <w:tabs>
          <w:tab w:val="left" w:pos="5245"/>
        </w:tabs>
        <w:spacing w:after="120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Helye:</w:t>
      </w:r>
      <w:r w:rsidR="00A14CA5">
        <w:rPr>
          <w:b/>
          <w:sz w:val="24"/>
          <w:szCs w:val="24"/>
        </w:rPr>
        <w:t xml:space="preserve"> alsós igazgatóhelyettesi iroda</w:t>
      </w:r>
      <w:r w:rsidR="00A14CA5">
        <w:rPr>
          <w:b/>
          <w:sz w:val="24"/>
          <w:szCs w:val="24"/>
        </w:rPr>
        <w:tab/>
      </w:r>
      <w:r w:rsidR="00A14CA5" w:rsidRPr="00A14CA5">
        <w:rPr>
          <w:b/>
          <w:sz w:val="24"/>
          <w:szCs w:val="24"/>
          <w:u w:val="single"/>
        </w:rPr>
        <w:t>Helye:</w:t>
      </w:r>
      <w:r w:rsidR="00A14CA5">
        <w:rPr>
          <w:b/>
          <w:sz w:val="24"/>
          <w:szCs w:val="24"/>
        </w:rPr>
        <w:t xml:space="preserve"> földszint, 004-es terem</w:t>
      </w:r>
    </w:p>
    <w:p w:rsidR="00A14CA5" w:rsidRDefault="00A14CA5" w:rsidP="00285774">
      <w:pPr>
        <w:jc w:val="both"/>
        <w:rPr>
          <w:b/>
          <w:sz w:val="24"/>
          <w:szCs w:val="24"/>
        </w:rPr>
      </w:pPr>
    </w:p>
    <w:p w:rsidR="00285774" w:rsidRDefault="00285774" w:rsidP="008C3543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Értékelő lap átvétele:</w:t>
      </w:r>
    </w:p>
    <w:p w:rsidR="00285774" w:rsidRDefault="00D855D8" w:rsidP="008C3543">
      <w:pPr>
        <w:ind w:left="269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2017. február 07</w:t>
      </w:r>
      <w:r w:rsidR="00285774">
        <w:rPr>
          <w:b/>
          <w:sz w:val="24"/>
          <w:szCs w:val="24"/>
        </w:rPr>
        <w:t>. kedd 8,00-16,00</w:t>
      </w:r>
    </w:p>
    <w:p w:rsidR="00285774" w:rsidRDefault="00D855D8" w:rsidP="008C3543">
      <w:pPr>
        <w:ind w:left="269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2017. február 08</w:t>
      </w:r>
      <w:r w:rsidR="00285774">
        <w:rPr>
          <w:b/>
          <w:sz w:val="24"/>
          <w:szCs w:val="24"/>
        </w:rPr>
        <w:t>. szerda 8,00-16,00</w:t>
      </w:r>
    </w:p>
    <w:p w:rsidR="00285774" w:rsidRDefault="00285774" w:rsidP="008C3543">
      <w:pPr>
        <w:spacing w:after="120"/>
        <w:ind w:left="2694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Helye:</w:t>
      </w:r>
      <w:r>
        <w:rPr>
          <w:b/>
          <w:sz w:val="24"/>
          <w:szCs w:val="24"/>
        </w:rPr>
        <w:t xml:space="preserve"> iskola titkársága</w:t>
      </w:r>
    </w:p>
    <w:p w:rsidR="00285774" w:rsidRDefault="00285774" w:rsidP="0028577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Az értékelő lapot a tanuló szülője, vagy közvetlen hozzátartozója veheti át! (A 8. évfolyam esetén a tanuló is átveheti!)</w:t>
      </w:r>
    </w:p>
    <w:p w:rsidR="00285774" w:rsidRDefault="00285774" w:rsidP="00285774">
      <w:pPr>
        <w:jc w:val="both"/>
        <w:rPr>
          <w:b/>
          <w:sz w:val="24"/>
          <w:szCs w:val="24"/>
        </w:rPr>
      </w:pPr>
    </w:p>
    <w:p w:rsidR="00285774" w:rsidRDefault="00D855D8" w:rsidP="00285774">
      <w:pPr>
        <w:rPr>
          <w:sz w:val="24"/>
          <w:szCs w:val="24"/>
        </w:rPr>
      </w:pPr>
      <w:r>
        <w:rPr>
          <w:sz w:val="24"/>
          <w:szCs w:val="24"/>
        </w:rPr>
        <w:t>Százhalombatta, 2017. január 04</w:t>
      </w:r>
      <w:bookmarkStart w:id="0" w:name="_GoBack"/>
      <w:bookmarkEnd w:id="0"/>
      <w:r w:rsidR="00285774">
        <w:rPr>
          <w:sz w:val="24"/>
          <w:szCs w:val="24"/>
        </w:rPr>
        <w:t>.</w:t>
      </w:r>
    </w:p>
    <w:p w:rsidR="00E957A9" w:rsidRPr="002A521D" w:rsidRDefault="00E957A9" w:rsidP="00F644AB"/>
    <w:sectPr w:rsidR="00E957A9" w:rsidRPr="002A521D" w:rsidSect="00E649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2384" w:right="1418" w:bottom="426" w:left="1418" w:header="340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2BE" w:rsidRDefault="00EE22BE">
      <w:r>
        <w:separator/>
      </w:r>
    </w:p>
  </w:endnote>
  <w:endnote w:type="continuationSeparator" w:id="0">
    <w:p w:rsidR="00EE22BE" w:rsidRDefault="00EE2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lbany">
    <w:altName w:val="Arial"/>
    <w:charset w:val="00"/>
    <w:family w:val="swiss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879" w:rsidRDefault="00E64990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730879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730879" w:rsidRDefault="0073087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B39" w:rsidRPr="00656B39" w:rsidRDefault="00656B39" w:rsidP="00656B39">
    <w:pPr>
      <w:pStyle w:val="llb"/>
      <w:tabs>
        <w:tab w:val="clear" w:pos="4536"/>
        <w:tab w:val="center" w:pos="6804"/>
      </w:tabs>
      <w:rPr>
        <w:sz w:val="24"/>
        <w:szCs w:val="24"/>
      </w:rPr>
    </w:pPr>
    <w:r>
      <w:tab/>
    </w:r>
    <w:proofErr w:type="gramStart"/>
    <w:r w:rsidRPr="00656B39">
      <w:rPr>
        <w:sz w:val="24"/>
        <w:szCs w:val="24"/>
      </w:rPr>
      <w:t>dr.</w:t>
    </w:r>
    <w:proofErr w:type="gramEnd"/>
    <w:r w:rsidRPr="00656B39">
      <w:rPr>
        <w:sz w:val="24"/>
        <w:szCs w:val="24"/>
      </w:rPr>
      <w:t xml:space="preserve"> Horváthné dr. </w:t>
    </w:r>
    <w:proofErr w:type="spellStart"/>
    <w:r w:rsidRPr="00656B39">
      <w:rPr>
        <w:sz w:val="24"/>
        <w:szCs w:val="24"/>
      </w:rPr>
      <w:t>Hidegh</w:t>
    </w:r>
    <w:proofErr w:type="spellEnd"/>
    <w:r w:rsidRPr="00656B39">
      <w:rPr>
        <w:sz w:val="24"/>
        <w:szCs w:val="24"/>
      </w:rPr>
      <w:t xml:space="preserve"> Anikó</w:t>
    </w:r>
  </w:p>
  <w:p w:rsidR="00355FEF" w:rsidRPr="0038226C" w:rsidRDefault="0038226C" w:rsidP="0038226C">
    <w:pPr>
      <w:pStyle w:val="llb"/>
      <w:ind w:left="1836" w:firstLine="4536"/>
      <w:rPr>
        <w:sz w:val="24"/>
        <w:szCs w:val="24"/>
      </w:rPr>
    </w:pPr>
    <w:proofErr w:type="gramStart"/>
    <w:r w:rsidRPr="0038226C">
      <w:rPr>
        <w:sz w:val="24"/>
        <w:szCs w:val="24"/>
      </w:rPr>
      <w:t>igazgató</w:t>
    </w:r>
    <w:proofErr w:type="gram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FEF" w:rsidRDefault="00355FE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2BE" w:rsidRDefault="00EE22BE">
      <w:r>
        <w:separator/>
      </w:r>
    </w:p>
  </w:footnote>
  <w:footnote w:type="continuationSeparator" w:id="0">
    <w:p w:rsidR="00EE22BE" w:rsidRDefault="00EE2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FEF" w:rsidRDefault="00355FEF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/>
    </w:tblPr>
    <w:tblGrid>
      <w:gridCol w:w="1883"/>
      <w:gridCol w:w="5670"/>
      <w:gridCol w:w="1701"/>
    </w:tblGrid>
    <w:tr w:rsidR="002A521D">
      <w:trPr>
        <w:trHeight w:val="1990"/>
        <w:jc w:val="center"/>
      </w:trPr>
      <w:tc>
        <w:tcPr>
          <w:tcW w:w="1883" w:type="dxa"/>
          <w:tcBorders>
            <w:bottom w:val="double" w:sz="20" w:space="0" w:color="000000"/>
          </w:tcBorders>
          <w:vAlign w:val="center"/>
        </w:tcPr>
        <w:p w:rsidR="002A521D" w:rsidRDefault="004663C0">
          <w:pPr>
            <w:pStyle w:val="lfej"/>
            <w:rPr>
              <w:b/>
              <w:i/>
              <w:sz w:val="28"/>
            </w:rPr>
          </w:pPr>
          <w:r>
            <w:rPr>
              <w:b/>
              <w:i/>
              <w:noProof/>
              <w:sz w:val="2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-15875</wp:posOffset>
                </wp:positionH>
                <wp:positionV relativeFrom="margin">
                  <wp:posOffset>26670</wp:posOffset>
                </wp:positionV>
                <wp:extent cx="1256030" cy="1216660"/>
                <wp:effectExtent l="0" t="0" r="1270" b="2540"/>
                <wp:wrapNone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013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13577"/>
                        <a:stretch/>
                      </pic:blipFill>
                      <pic:spPr bwMode="auto">
                        <a:xfrm>
                          <a:off x="0" y="0"/>
                          <a:ext cx="1256030" cy="1216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70" w:type="dxa"/>
          <w:tcBorders>
            <w:bottom w:val="double" w:sz="20" w:space="0" w:color="000000"/>
          </w:tcBorders>
        </w:tcPr>
        <w:p w:rsidR="00ED45BA" w:rsidRDefault="00ED45BA" w:rsidP="00ED45BA">
          <w:pPr>
            <w:pStyle w:val="lfej"/>
            <w:jc w:val="center"/>
            <w:rPr>
              <w:b/>
              <w:i/>
              <w:sz w:val="28"/>
            </w:rPr>
          </w:pPr>
          <w:r>
            <w:rPr>
              <w:b/>
              <w:i/>
              <w:sz w:val="28"/>
            </w:rPr>
            <w:t>Százhalombattai</w:t>
          </w:r>
        </w:p>
        <w:p w:rsidR="002A521D" w:rsidRDefault="002A521D" w:rsidP="00ED45BA">
          <w:pPr>
            <w:pStyle w:val="lfej"/>
            <w:jc w:val="center"/>
            <w:rPr>
              <w:b/>
              <w:i/>
              <w:sz w:val="28"/>
            </w:rPr>
          </w:pPr>
          <w:r>
            <w:rPr>
              <w:b/>
              <w:i/>
              <w:sz w:val="28"/>
            </w:rPr>
            <w:t>Arany János Általános Iskola és Gimnázium</w:t>
          </w:r>
        </w:p>
        <w:p w:rsidR="002A521D" w:rsidRDefault="002A521D">
          <w:pPr>
            <w:pStyle w:val="lfej"/>
            <w:spacing w:before="120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OM azonosító: 032585</w:t>
          </w:r>
        </w:p>
        <w:p w:rsidR="002A521D" w:rsidRDefault="002A521D">
          <w:pPr>
            <w:pStyle w:val="lfej"/>
            <w:spacing w:before="120"/>
            <w:jc w:val="center"/>
          </w:pPr>
          <w:r>
            <w:t>2440 Százhalombatta, Szent István tér 1.</w:t>
          </w:r>
        </w:p>
        <w:p w:rsidR="002A521D" w:rsidRDefault="002A521D">
          <w:pPr>
            <w:pStyle w:val="lfej"/>
            <w:jc w:val="center"/>
          </w:pPr>
          <w:r>
            <w:t>Tel</w:t>
          </w:r>
          <w:proofErr w:type="gramStart"/>
          <w:r>
            <w:t>.:</w:t>
          </w:r>
          <w:proofErr w:type="gramEnd"/>
          <w:r>
            <w:t xml:space="preserve"> 23/355-013     Fax: 23/358-538</w:t>
          </w:r>
        </w:p>
        <w:p w:rsidR="002A521D" w:rsidRDefault="002A521D">
          <w:pPr>
            <w:pStyle w:val="lfej"/>
            <w:jc w:val="center"/>
            <w:rPr>
              <w:u w:val="single"/>
            </w:rPr>
          </w:pPr>
          <w:r>
            <w:rPr>
              <w:u w:val="single"/>
            </w:rPr>
            <w:t>E-mail: arany@battanet.hu</w:t>
          </w:r>
        </w:p>
      </w:tc>
      <w:tc>
        <w:tcPr>
          <w:tcW w:w="1701" w:type="dxa"/>
          <w:tcBorders>
            <w:bottom w:val="double" w:sz="20" w:space="0" w:color="000000"/>
          </w:tcBorders>
        </w:tcPr>
        <w:p w:rsidR="002A521D" w:rsidRDefault="00E64990" w:rsidP="00F644AB">
          <w:pPr>
            <w:pStyle w:val="lfej"/>
            <w:rPr>
              <w:b/>
              <w:i/>
              <w:sz w:val="28"/>
            </w:rPr>
          </w:pPr>
          <w:r>
            <w:rPr>
              <w:b/>
              <w:i/>
              <w:noProof/>
              <w:sz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4098" type="#_x0000_t202" style="position:absolute;margin-left:13.6pt;margin-top:2.5pt;width:61.7pt;height:59.2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VGtAIAAL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" filled="f" stroked="f">
                <v:textbox>
                  <w:txbxContent>
                    <w:p w:rsidR="00B9248F" w:rsidRDefault="00ED45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1500" cy="647700"/>
                            <wp:effectExtent l="0" t="0" r="0" b="0"/>
                            <wp:docPr id="9" name="Kép 3" descr="e-quality-label-4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-quality-label-4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b/>
              <w:i/>
              <w:noProof/>
              <w:sz w:val="28"/>
            </w:rPr>
            <w:pict>
              <v:shape id="Text Box 9" o:spid="_x0000_s4097" type="#_x0000_t202" style="position:absolute;margin-left:3.85pt;margin-top:53.5pt;width:74.25pt;height:50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tDTtQIAAL8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" filled="f" stroked="f">
                <v:textbox>
                  <w:txbxContent>
                    <w:p w:rsidR="002D683B" w:rsidRDefault="00355FEF" w:rsidP="00A058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6126" cy="504000"/>
                            <wp:effectExtent l="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Örökös_ökoiskola_logo.pn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BEBA8EAE-BF5A-486C-A8C5-ECC9F3942E4B}">
                                          <a14:imgProps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    <a14:imgLayer r:embed="rId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126" cy="50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FEF" w:rsidRDefault="00355FEF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>
    <w:nsid w:val="10CA4E09"/>
    <w:multiLevelType w:val="hybridMultilevel"/>
    <w:tmpl w:val="30A8F340"/>
    <w:lvl w:ilvl="0" w:tplc="B6D4606A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E86459"/>
    <w:multiLevelType w:val="hybridMultilevel"/>
    <w:tmpl w:val="B3C658A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D32F3D"/>
    <w:multiLevelType w:val="hybridMultilevel"/>
    <w:tmpl w:val="B45008B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0774C3"/>
    <w:multiLevelType w:val="singleLevel"/>
    <w:tmpl w:val="C54A5CBA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2161348"/>
    <w:multiLevelType w:val="hybridMultilevel"/>
    <w:tmpl w:val="5454A9C2"/>
    <w:lvl w:ilvl="0" w:tplc="434292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382850"/>
    <w:multiLevelType w:val="hybridMultilevel"/>
    <w:tmpl w:val="72EA1E5C"/>
    <w:lvl w:ilvl="0" w:tplc="E010577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A506B6"/>
    <w:multiLevelType w:val="hybridMultilevel"/>
    <w:tmpl w:val="2660B370"/>
    <w:lvl w:ilvl="0" w:tplc="C5B41BA0">
      <w:start w:val="4"/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5A1D643F"/>
    <w:multiLevelType w:val="hybridMultilevel"/>
    <w:tmpl w:val="A6582F04"/>
    <w:lvl w:ilvl="0" w:tplc="236C4E0C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">
    <w:nsid w:val="64817E49"/>
    <w:multiLevelType w:val="hybridMultilevel"/>
    <w:tmpl w:val="6BCA83A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0C38B2"/>
    <w:multiLevelType w:val="multilevel"/>
    <w:tmpl w:val="B8867B94"/>
    <w:lvl w:ilvl="0">
      <w:start w:val="5"/>
      <w:numFmt w:val="decimal"/>
      <w:lvlText w:val="%1.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">
    <w:nsid w:val="740E06DF"/>
    <w:multiLevelType w:val="hybridMultilevel"/>
    <w:tmpl w:val="CEE6FB1C"/>
    <w:lvl w:ilvl="0" w:tplc="E4E813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BD14819"/>
    <w:multiLevelType w:val="hybridMultilevel"/>
    <w:tmpl w:val="C778E970"/>
    <w:lvl w:ilvl="0" w:tplc="1F741CCA">
      <w:start w:val="7"/>
      <w:numFmt w:val="bullet"/>
      <w:lvlText w:val="–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0"/>
  </w:num>
  <w:num w:numId="5">
    <w:abstractNumId w:val="11"/>
  </w:num>
  <w:num w:numId="6">
    <w:abstractNumId w:val="3"/>
  </w:num>
  <w:num w:numId="7">
    <w:abstractNumId w:val="4"/>
  </w:num>
  <w:num w:numId="8">
    <w:abstractNumId w:val="2"/>
  </w:num>
  <w:num w:numId="9">
    <w:abstractNumId w:val="9"/>
  </w:num>
  <w:num w:numId="10">
    <w:abstractNumId w:val="6"/>
  </w:num>
  <w:num w:numId="11">
    <w:abstractNumId w:val="8"/>
  </w:num>
  <w:num w:numId="12">
    <w:abstractNumId w:val="1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E706F7"/>
    <w:rsid w:val="00151D8A"/>
    <w:rsid w:val="0016295A"/>
    <w:rsid w:val="00285774"/>
    <w:rsid w:val="002A521D"/>
    <w:rsid w:val="002D683B"/>
    <w:rsid w:val="003166BE"/>
    <w:rsid w:val="00321064"/>
    <w:rsid w:val="00352588"/>
    <w:rsid w:val="00355FEF"/>
    <w:rsid w:val="0038226C"/>
    <w:rsid w:val="003B1395"/>
    <w:rsid w:val="003B3A00"/>
    <w:rsid w:val="003F6A57"/>
    <w:rsid w:val="0040508C"/>
    <w:rsid w:val="004663C0"/>
    <w:rsid w:val="004C437D"/>
    <w:rsid w:val="004E3835"/>
    <w:rsid w:val="004F3A25"/>
    <w:rsid w:val="00510AD8"/>
    <w:rsid w:val="005A4980"/>
    <w:rsid w:val="00656B39"/>
    <w:rsid w:val="0066629F"/>
    <w:rsid w:val="006964BD"/>
    <w:rsid w:val="006E0AD6"/>
    <w:rsid w:val="00730879"/>
    <w:rsid w:val="00754F02"/>
    <w:rsid w:val="00874CA2"/>
    <w:rsid w:val="008B63D1"/>
    <w:rsid w:val="008C3543"/>
    <w:rsid w:val="009C175A"/>
    <w:rsid w:val="00A058EC"/>
    <w:rsid w:val="00A14CA5"/>
    <w:rsid w:val="00B9248F"/>
    <w:rsid w:val="00BE10DF"/>
    <w:rsid w:val="00CA572D"/>
    <w:rsid w:val="00D65A40"/>
    <w:rsid w:val="00D855D8"/>
    <w:rsid w:val="00D8799E"/>
    <w:rsid w:val="00D96395"/>
    <w:rsid w:val="00E22CA6"/>
    <w:rsid w:val="00E64990"/>
    <w:rsid w:val="00E706F7"/>
    <w:rsid w:val="00E957A9"/>
    <w:rsid w:val="00EC06E2"/>
    <w:rsid w:val="00EC4E6F"/>
    <w:rsid w:val="00ED45BA"/>
    <w:rsid w:val="00EE22BE"/>
    <w:rsid w:val="00F64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64990"/>
    <w:pPr>
      <w:suppressAutoHyphens/>
    </w:pPr>
  </w:style>
  <w:style w:type="paragraph" w:styleId="Cmsor1">
    <w:name w:val="heading 1"/>
    <w:basedOn w:val="Norml"/>
    <w:next w:val="Norml"/>
    <w:qFormat/>
    <w:rsid w:val="00E64990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7153"/>
      <w:sz w:val="28"/>
    </w:rPr>
  </w:style>
  <w:style w:type="paragraph" w:styleId="Cmsor2">
    <w:name w:val="heading 2"/>
    <w:basedOn w:val="Norml"/>
    <w:next w:val="Norml"/>
    <w:qFormat/>
    <w:rsid w:val="00E64990"/>
    <w:pPr>
      <w:keepNext/>
      <w:jc w:val="center"/>
      <w:outlineLvl w:val="1"/>
    </w:pPr>
    <w:rPr>
      <w:sz w:val="24"/>
    </w:rPr>
  </w:style>
  <w:style w:type="paragraph" w:styleId="Cmsor3">
    <w:name w:val="heading 3"/>
    <w:basedOn w:val="Norml"/>
    <w:next w:val="Norml"/>
    <w:qFormat/>
    <w:rsid w:val="00E64990"/>
    <w:pPr>
      <w:keepNext/>
      <w:outlineLvl w:val="2"/>
    </w:pPr>
    <w:rPr>
      <w:sz w:val="24"/>
    </w:rPr>
  </w:style>
  <w:style w:type="paragraph" w:styleId="Cmsor4">
    <w:name w:val="heading 4"/>
    <w:basedOn w:val="Norml"/>
    <w:next w:val="Norml"/>
    <w:qFormat/>
    <w:rsid w:val="00E64990"/>
    <w:pPr>
      <w:keepNext/>
      <w:ind w:right="-712"/>
      <w:outlineLvl w:val="3"/>
    </w:pPr>
    <w:rPr>
      <w:sz w:val="24"/>
    </w:rPr>
  </w:style>
  <w:style w:type="paragraph" w:styleId="Cmsor5">
    <w:name w:val="heading 5"/>
    <w:basedOn w:val="Norml"/>
    <w:next w:val="Norml"/>
    <w:qFormat/>
    <w:rsid w:val="00E64990"/>
    <w:pPr>
      <w:keepNext/>
      <w:jc w:val="both"/>
      <w:outlineLvl w:val="4"/>
    </w:pPr>
    <w:rPr>
      <w:sz w:val="24"/>
    </w:rPr>
  </w:style>
  <w:style w:type="paragraph" w:styleId="Cmsor6">
    <w:name w:val="heading 6"/>
    <w:basedOn w:val="Norml"/>
    <w:next w:val="Norml"/>
    <w:qFormat/>
    <w:rsid w:val="00E64990"/>
    <w:pPr>
      <w:keepNext/>
      <w:ind w:left="142"/>
      <w:jc w:val="both"/>
      <w:outlineLvl w:val="5"/>
    </w:pPr>
    <w:rPr>
      <w:sz w:val="24"/>
    </w:rPr>
  </w:style>
  <w:style w:type="paragraph" w:styleId="Cmsor7">
    <w:name w:val="heading 7"/>
    <w:basedOn w:val="Norml"/>
    <w:next w:val="Norml"/>
    <w:qFormat/>
    <w:rsid w:val="00E64990"/>
    <w:pPr>
      <w:keepNext/>
      <w:ind w:left="142"/>
      <w:outlineLvl w:val="6"/>
    </w:pPr>
    <w:rPr>
      <w:sz w:val="24"/>
    </w:rPr>
  </w:style>
  <w:style w:type="paragraph" w:styleId="Cmsor8">
    <w:name w:val="heading 8"/>
    <w:basedOn w:val="Norml"/>
    <w:next w:val="Norml"/>
    <w:qFormat/>
    <w:rsid w:val="00E64990"/>
    <w:pPr>
      <w:keepNext/>
      <w:jc w:val="center"/>
      <w:outlineLvl w:val="7"/>
    </w:pPr>
    <w:rPr>
      <w:sz w:val="28"/>
    </w:rPr>
  </w:style>
  <w:style w:type="paragraph" w:styleId="Cmsor9">
    <w:name w:val="heading 9"/>
    <w:basedOn w:val="Norml"/>
    <w:next w:val="Norml"/>
    <w:qFormat/>
    <w:rsid w:val="00E64990"/>
    <w:pPr>
      <w:keepNext/>
      <w:jc w:val="center"/>
      <w:outlineLvl w:val="8"/>
    </w:pPr>
    <w:rPr>
      <w:rFonts w:ascii="Arial" w:hAnsi="Arial" w:cs="Arial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  <w:rsid w:val="00E64990"/>
  </w:style>
  <w:style w:type="character" w:customStyle="1" w:styleId="WW8Num1z0">
    <w:name w:val="WW8Num1z0"/>
    <w:rsid w:val="00E64990"/>
    <w:rPr>
      <w:rFonts w:ascii="Symbol" w:hAnsi="Symbol"/>
    </w:rPr>
  </w:style>
  <w:style w:type="paragraph" w:styleId="Szvegtrzs">
    <w:name w:val="Body Text"/>
    <w:basedOn w:val="Norml"/>
    <w:rsid w:val="00E64990"/>
    <w:pPr>
      <w:spacing w:after="120"/>
    </w:pPr>
  </w:style>
  <w:style w:type="paragraph" w:styleId="Bortkcm">
    <w:name w:val="envelope address"/>
    <w:basedOn w:val="Norml"/>
    <w:next w:val="Szvegtrzs"/>
    <w:rsid w:val="00E64990"/>
    <w:pPr>
      <w:keepNext/>
      <w:spacing w:before="240" w:after="120"/>
    </w:pPr>
    <w:rPr>
      <w:rFonts w:ascii="Albany" w:eastAsia="HG Mincho Light J" w:hAnsi="Albany"/>
      <w:sz w:val="28"/>
    </w:rPr>
  </w:style>
  <w:style w:type="paragraph" w:customStyle="1" w:styleId="Cmsor">
    <w:name w:val="Címsor"/>
    <w:basedOn w:val="Norml"/>
    <w:next w:val="Szvegtrzs"/>
    <w:rsid w:val="00E64990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lfej">
    <w:name w:val="header"/>
    <w:basedOn w:val="Norml"/>
    <w:rsid w:val="00E64990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E64990"/>
    <w:pPr>
      <w:tabs>
        <w:tab w:val="center" w:pos="4536"/>
        <w:tab w:val="right" w:pos="9072"/>
      </w:tabs>
    </w:pPr>
  </w:style>
  <w:style w:type="paragraph" w:customStyle="1" w:styleId="Tblzattartalom">
    <w:name w:val="Táblázattartalom"/>
    <w:basedOn w:val="Szvegtrzs"/>
    <w:rsid w:val="00E64990"/>
    <w:pPr>
      <w:suppressLineNumbers/>
    </w:pPr>
  </w:style>
  <w:style w:type="paragraph" w:customStyle="1" w:styleId="Tblzatfejlc">
    <w:name w:val="Táblázatfejléc"/>
    <w:basedOn w:val="Tblzattartalom"/>
    <w:rsid w:val="00E64990"/>
    <w:pPr>
      <w:jc w:val="center"/>
    </w:pPr>
    <w:rPr>
      <w:b/>
      <w:i/>
    </w:rPr>
  </w:style>
  <w:style w:type="paragraph" w:styleId="Cm">
    <w:name w:val="Title"/>
    <w:basedOn w:val="Norml"/>
    <w:next w:val="Alcm"/>
    <w:qFormat/>
    <w:rsid w:val="00E64990"/>
    <w:pPr>
      <w:spacing w:before="240" w:after="60"/>
      <w:jc w:val="center"/>
    </w:pPr>
    <w:rPr>
      <w:rFonts w:ascii="Arial" w:hAnsi="Arial"/>
      <w:b/>
      <w:kern w:val="17153"/>
      <w:sz w:val="32"/>
    </w:rPr>
  </w:style>
  <w:style w:type="paragraph" w:styleId="Alcm">
    <w:name w:val="Subtitle"/>
    <w:basedOn w:val="Cmsor"/>
    <w:next w:val="Szvegtrzs"/>
    <w:qFormat/>
    <w:rsid w:val="00E64990"/>
    <w:pPr>
      <w:jc w:val="center"/>
    </w:pPr>
    <w:rPr>
      <w:i/>
    </w:rPr>
  </w:style>
  <w:style w:type="paragraph" w:customStyle="1" w:styleId="WW-Felsorols">
    <w:name w:val="WW-Felsorolás"/>
    <w:basedOn w:val="Norml"/>
    <w:rsid w:val="00E64990"/>
  </w:style>
  <w:style w:type="paragraph" w:customStyle="1" w:styleId="WW-Normlbehzs">
    <w:name w:val="WW-Normál behúzás"/>
    <w:basedOn w:val="Norml"/>
    <w:rsid w:val="00E64990"/>
    <w:pPr>
      <w:ind w:left="708" w:firstLine="1"/>
    </w:pPr>
  </w:style>
  <w:style w:type="paragraph" w:customStyle="1" w:styleId="Feladcme-rvid">
    <w:name w:val="Feladó címe - rövid"/>
    <w:basedOn w:val="Norml"/>
    <w:rsid w:val="00E64990"/>
  </w:style>
  <w:style w:type="character" w:styleId="Oldalszm">
    <w:name w:val="page number"/>
    <w:basedOn w:val="Bekezdsalapbettpusa"/>
    <w:rsid w:val="00E64990"/>
  </w:style>
  <w:style w:type="paragraph" w:styleId="Szvegtrzs2">
    <w:name w:val="Body Text 2"/>
    <w:basedOn w:val="Norml"/>
    <w:rsid w:val="00E64990"/>
    <w:rPr>
      <w:sz w:val="24"/>
    </w:rPr>
  </w:style>
  <w:style w:type="paragraph" w:styleId="Szvegtrzsbehzssal">
    <w:name w:val="Body Text Indent"/>
    <w:basedOn w:val="Norml"/>
    <w:rsid w:val="00E64990"/>
    <w:pPr>
      <w:spacing w:line="360" w:lineRule="auto"/>
      <w:ind w:left="567"/>
    </w:pPr>
    <w:rPr>
      <w:rFonts w:ascii="Garamond" w:hAnsi="Garamond"/>
      <w:sz w:val="24"/>
    </w:rPr>
  </w:style>
  <w:style w:type="paragraph" w:styleId="Szvegtrzs3">
    <w:name w:val="Body Text 3"/>
    <w:basedOn w:val="Norml"/>
    <w:rsid w:val="00E64990"/>
    <w:pPr>
      <w:spacing w:line="360" w:lineRule="auto"/>
      <w:jc w:val="both"/>
    </w:pPr>
    <w:rPr>
      <w:sz w:val="24"/>
    </w:rPr>
  </w:style>
  <w:style w:type="paragraph" w:styleId="Buborkszveg">
    <w:name w:val="Balloon Text"/>
    <w:basedOn w:val="Norml"/>
    <w:link w:val="BuborkszvegChar"/>
    <w:rsid w:val="00ED45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ED45B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85774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56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uppressAutoHyphens/>
    </w:pPr>
  </w:style>
  <w:style w:type="paragraph" w:styleId="Cmsor1">
    <w:name w:val="heading 1"/>
    <w:basedOn w:val="Norml"/>
    <w:next w:val="Norml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7153"/>
      <w:sz w:val="28"/>
    </w:rPr>
  </w:style>
  <w:style w:type="paragraph" w:styleId="Cmsor2">
    <w:name w:val="heading 2"/>
    <w:basedOn w:val="Norml"/>
    <w:next w:val="Norml"/>
    <w:qFormat/>
    <w:pPr>
      <w:keepNext/>
      <w:jc w:val="center"/>
      <w:outlineLvl w:val="1"/>
    </w:pPr>
    <w:rPr>
      <w:sz w:val="24"/>
    </w:rPr>
  </w:style>
  <w:style w:type="paragraph" w:styleId="Cmsor3">
    <w:name w:val="heading 3"/>
    <w:basedOn w:val="Norml"/>
    <w:next w:val="Norml"/>
    <w:qFormat/>
    <w:pPr>
      <w:keepNext/>
      <w:outlineLvl w:val="2"/>
    </w:pPr>
    <w:rPr>
      <w:sz w:val="24"/>
    </w:rPr>
  </w:style>
  <w:style w:type="paragraph" w:styleId="Cmsor4">
    <w:name w:val="heading 4"/>
    <w:basedOn w:val="Norml"/>
    <w:next w:val="Norml"/>
    <w:qFormat/>
    <w:pPr>
      <w:keepNext/>
      <w:ind w:right="-712"/>
      <w:outlineLvl w:val="3"/>
    </w:pPr>
    <w:rPr>
      <w:sz w:val="24"/>
    </w:rPr>
  </w:style>
  <w:style w:type="paragraph" w:styleId="Cmsor5">
    <w:name w:val="heading 5"/>
    <w:basedOn w:val="Norml"/>
    <w:next w:val="Norml"/>
    <w:qFormat/>
    <w:pPr>
      <w:keepNext/>
      <w:jc w:val="both"/>
      <w:outlineLvl w:val="4"/>
    </w:pPr>
    <w:rPr>
      <w:sz w:val="24"/>
    </w:rPr>
  </w:style>
  <w:style w:type="paragraph" w:styleId="Cmsor6">
    <w:name w:val="heading 6"/>
    <w:basedOn w:val="Norml"/>
    <w:next w:val="Norml"/>
    <w:qFormat/>
    <w:pPr>
      <w:keepNext/>
      <w:ind w:left="142"/>
      <w:jc w:val="both"/>
      <w:outlineLvl w:val="5"/>
    </w:pPr>
    <w:rPr>
      <w:sz w:val="24"/>
    </w:rPr>
  </w:style>
  <w:style w:type="paragraph" w:styleId="Cmsor7">
    <w:name w:val="heading 7"/>
    <w:basedOn w:val="Norml"/>
    <w:next w:val="Norml"/>
    <w:qFormat/>
    <w:pPr>
      <w:keepNext/>
      <w:ind w:left="142"/>
      <w:outlineLvl w:val="6"/>
    </w:pPr>
    <w:rPr>
      <w:sz w:val="24"/>
    </w:rPr>
  </w:style>
  <w:style w:type="paragraph" w:styleId="Cmsor8">
    <w:name w:val="heading 8"/>
    <w:basedOn w:val="Norml"/>
    <w:next w:val="Norml"/>
    <w:qFormat/>
    <w:pPr>
      <w:keepNext/>
      <w:jc w:val="center"/>
      <w:outlineLvl w:val="7"/>
    </w:pPr>
    <w:rPr>
      <w:sz w:val="28"/>
    </w:rPr>
  </w:style>
  <w:style w:type="paragraph" w:styleId="Cmsor9">
    <w:name w:val="heading 9"/>
    <w:basedOn w:val="Norml"/>
    <w:next w:val="Norml"/>
    <w:qFormat/>
    <w:pPr>
      <w:keepNext/>
      <w:jc w:val="center"/>
      <w:outlineLvl w:val="8"/>
    </w:pPr>
    <w:rPr>
      <w:rFonts w:ascii="Arial" w:hAnsi="Arial" w:cs="Arial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character" w:customStyle="1" w:styleId="WW8Num1z0">
    <w:name w:val="WW8Num1z0"/>
    <w:rPr>
      <w:rFonts w:ascii="Symbol" w:hAnsi="Symbol"/>
    </w:rPr>
  </w:style>
  <w:style w:type="paragraph" w:styleId="Szvegtrzs">
    <w:name w:val="Body Text"/>
    <w:basedOn w:val="Norml"/>
    <w:pPr>
      <w:spacing w:after="120"/>
    </w:pPr>
  </w:style>
  <w:style w:type="paragraph" w:styleId="Bortkcm">
    <w:name w:val="envelope address"/>
    <w:basedOn w:val="Norml"/>
    <w:next w:val="Szvegtrzs"/>
    <w:pPr>
      <w:keepNext/>
      <w:spacing w:before="240" w:after="120"/>
    </w:pPr>
    <w:rPr>
      <w:rFonts w:ascii="Albany" w:eastAsia="HG Mincho Light J" w:hAnsi="Albany"/>
      <w:sz w:val="28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paragraph" w:styleId="Cm">
    <w:name w:val="Title"/>
    <w:basedOn w:val="Norml"/>
    <w:next w:val="Alcm"/>
    <w:qFormat/>
    <w:pPr>
      <w:spacing w:before="240" w:after="60"/>
      <w:jc w:val="center"/>
    </w:pPr>
    <w:rPr>
      <w:rFonts w:ascii="Arial" w:hAnsi="Arial"/>
      <w:b/>
      <w:kern w:val="17153"/>
      <w:sz w:val="32"/>
    </w:rPr>
  </w:style>
  <w:style w:type="paragraph" w:styleId="Alcm">
    <w:name w:val="Subtitle"/>
    <w:basedOn w:val="Cmsor"/>
    <w:next w:val="Szvegtrzs"/>
    <w:qFormat/>
    <w:pPr>
      <w:jc w:val="center"/>
    </w:pPr>
    <w:rPr>
      <w:i/>
    </w:rPr>
  </w:style>
  <w:style w:type="paragraph" w:customStyle="1" w:styleId="WW-Felsorols">
    <w:name w:val="WW-Felsorolás"/>
    <w:basedOn w:val="Norml"/>
  </w:style>
  <w:style w:type="paragraph" w:customStyle="1" w:styleId="WW-Normlbehzs">
    <w:name w:val="WW-Normál behúzás"/>
    <w:basedOn w:val="Norml"/>
    <w:pPr>
      <w:ind w:left="708" w:firstLine="1"/>
    </w:pPr>
  </w:style>
  <w:style w:type="paragraph" w:customStyle="1" w:styleId="Feladcme-rvid">
    <w:name w:val="Feladó címe - rövid"/>
    <w:basedOn w:val="Norml"/>
  </w:style>
  <w:style w:type="character" w:styleId="Oldalszm">
    <w:name w:val="page number"/>
    <w:basedOn w:val="Bekezdsalapbettpusa"/>
  </w:style>
  <w:style w:type="paragraph" w:styleId="Szvegtrzs2">
    <w:name w:val="Body Text 2"/>
    <w:basedOn w:val="Norml"/>
    <w:rPr>
      <w:sz w:val="24"/>
    </w:rPr>
  </w:style>
  <w:style w:type="paragraph" w:styleId="Szvegtrzsbehzssal">
    <w:name w:val="Body Text Indent"/>
    <w:basedOn w:val="Norml"/>
    <w:pPr>
      <w:spacing w:line="360" w:lineRule="auto"/>
      <w:ind w:left="567"/>
    </w:pPr>
    <w:rPr>
      <w:rFonts w:ascii="Garamond" w:hAnsi="Garamond"/>
      <w:sz w:val="24"/>
    </w:rPr>
  </w:style>
  <w:style w:type="paragraph" w:styleId="Szvegtrzs3">
    <w:name w:val="Body Text 3"/>
    <w:basedOn w:val="Norml"/>
    <w:pPr>
      <w:spacing w:line="360" w:lineRule="auto"/>
      <w:jc w:val="both"/>
    </w:pPr>
    <w:rPr>
      <w:sz w:val="24"/>
    </w:rPr>
  </w:style>
  <w:style w:type="paragraph" w:styleId="Buborkszveg">
    <w:name w:val="Balloon Text"/>
    <w:basedOn w:val="Norml"/>
    <w:link w:val="BuborkszvegChar"/>
    <w:rsid w:val="00ED45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ED45B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85774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56B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microsoft.com/office/2007/relationships/hdphoto" Target="media/hdphoto10.wdp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di.bogi\AppData\Local\Microsoft\Windows\Temporary%20Internet%20Files\Content.IE5\BUF21RO9\Els&#337;_t&#225;j&#233;koztat&#243;_felv&#233;teli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Első_tájékoztató_felvételi</Template>
  <TotalTime>1</TotalTime>
  <Pages>1</Pages>
  <Words>196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Iskolavezetőségi értekezlet</vt:lpstr>
    </vt:vector>
  </TitlesOfParts>
  <Company>iskola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Iskolavezetőségi értekezlet</dc:title>
  <dc:creator>kaldi.bogi</dc:creator>
  <cp:lastModifiedBy>user</cp:lastModifiedBy>
  <cp:revision>2</cp:revision>
  <cp:lastPrinted>2016-01-07T11:51:00Z</cp:lastPrinted>
  <dcterms:created xsi:type="dcterms:W3CDTF">2017-01-04T22:00:00Z</dcterms:created>
  <dcterms:modified xsi:type="dcterms:W3CDTF">2017-01-04T22:00:00Z</dcterms:modified>
</cp:coreProperties>
</file>